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46F" w:rsidRDefault="0064546F" w:rsidP="00C34D60">
      <w:pPr>
        <w:ind w:right="-360"/>
        <w:jc w:val="center"/>
      </w:pPr>
      <w:r w:rsidRPr="00791E47">
        <w:rPr>
          <w:b/>
        </w:rPr>
        <w:t xml:space="preserve">COÄNG HOØA XAÕ HOÄI CHUÛ NGHÓA VIEÄT </w:t>
      </w:r>
      <w:smartTag w:uri="urn:schemas-microsoft-com:office:smarttags" w:element="country-region">
        <w:smartTag w:uri="urn:schemas-microsoft-com:office:smarttags" w:element="place">
          <w:r w:rsidRPr="00791E47">
            <w:rPr>
              <w:b/>
            </w:rPr>
            <w:t>NAM</w:t>
          </w:r>
        </w:smartTag>
      </w:smartTag>
    </w:p>
    <w:p w:rsidR="0064546F" w:rsidRDefault="0064546F" w:rsidP="00C34D60">
      <w:pPr>
        <w:jc w:val="center"/>
      </w:pPr>
      <w:r>
        <w:rPr>
          <w:b/>
          <w:sz w:val="26"/>
          <w:szCs w:val="26"/>
        </w:rPr>
        <w:t xml:space="preserve">     </w:t>
      </w:r>
      <w:r w:rsidRPr="00791E47">
        <w:rPr>
          <w:b/>
          <w:sz w:val="26"/>
          <w:szCs w:val="26"/>
        </w:rPr>
        <w:t>Ñoäc Laäp – Töï Do  - Haïnh Phuùc</w:t>
      </w:r>
    </w:p>
    <w:p w:rsidR="0064546F" w:rsidRDefault="0064546F" w:rsidP="00C34D60"/>
    <w:p w:rsidR="0064546F" w:rsidRDefault="0064546F" w:rsidP="007C269E">
      <w:pPr>
        <w:pStyle w:val="Heading1"/>
        <w:spacing w:before="120" w:after="120"/>
        <w:rPr>
          <w:rFonts w:ascii="Times New Roman" w:hAnsi="Times New Roman"/>
        </w:rPr>
      </w:pPr>
      <w:r>
        <w:t xml:space="preserve">ÑÔN </w:t>
      </w:r>
      <w:r>
        <w:rPr>
          <w:rFonts w:ascii="Times New Roman" w:hAnsi="Times New Roman"/>
        </w:rPr>
        <w:t>ĐỀ NGHỊ</w:t>
      </w:r>
      <w:r>
        <w:rPr>
          <w:rFonts w:ascii="Times New Roman" w:hAnsi="Times New Roman"/>
          <w:lang w:val="vi-VN"/>
        </w:rPr>
        <w:t xml:space="preserve"> </w:t>
      </w:r>
    </w:p>
    <w:p w:rsidR="0064546F" w:rsidRPr="007C269E" w:rsidRDefault="0064546F" w:rsidP="007C269E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V/v : Điều chỉnh điểm cho lớp 16CĐ-ĐL1</w:t>
      </w:r>
    </w:p>
    <w:p w:rsidR="0064546F" w:rsidRPr="007C269E" w:rsidRDefault="0064546F" w:rsidP="00C34D60">
      <w:pPr>
        <w:rPr>
          <w:rFonts w:ascii="Times New Roman" w:hAnsi="Times New Roman"/>
          <w:sz w:val="28"/>
        </w:rPr>
      </w:pPr>
    </w:p>
    <w:p w:rsidR="0064546F" w:rsidRDefault="0064546F" w:rsidP="00967597">
      <w:pPr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Kính gử</w:t>
      </w:r>
      <w:r w:rsidRPr="00B640B3">
        <w:rPr>
          <w:rFonts w:ascii="Times New Roman" w:hAnsi="Times New Roman"/>
          <w:sz w:val="28"/>
        </w:rPr>
        <w:t>i:</w:t>
      </w:r>
      <w:r w:rsidRPr="00B640B3">
        <w:rPr>
          <w:rFonts w:ascii="Times New Roman" w:hAnsi="Times New Roman"/>
          <w:sz w:val="28"/>
        </w:rPr>
        <w:tab/>
        <w:t xml:space="preserve"> </w:t>
      </w:r>
      <w:r>
        <w:rPr>
          <w:rFonts w:ascii="Times New Roman" w:hAnsi="Times New Roman"/>
          <w:sz w:val="28"/>
        </w:rPr>
        <w:t>Phòng</w:t>
      </w:r>
      <w:r w:rsidRPr="00B640B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Tuyển sinh- Đào tạo</w:t>
      </w:r>
    </w:p>
    <w:p w:rsidR="0064546F" w:rsidRDefault="0064546F" w:rsidP="00ED18D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64546F" w:rsidRDefault="0064546F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Tôi tên : Đinh Đồng Hiệp, giảng viên Tổ chuyên ngành thuộc Khoa công nghệ nhiệt – lạnh.</w:t>
      </w:r>
    </w:p>
    <w:p w:rsidR="0064546F" w:rsidRDefault="0064546F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Làm đơn này xin phép Quý phòng cho phép tôi điều chỉnh điểm cho lớp 16CĐ-ĐL1, do khi nhập điểm có 1 trường hợp danh sách của phần mềm sai với danh sách sổ tay GV, nên tôi đã nhập sai. </w:t>
      </w:r>
    </w:p>
    <w:p w:rsidR="0064546F" w:rsidRPr="000A279B" w:rsidRDefault="0064546F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Cụ thể : </w:t>
      </w:r>
      <w:r w:rsidRPr="000A279B">
        <w:rPr>
          <w:rFonts w:ascii="Times New Roman" w:hAnsi="Times New Roman"/>
          <w:sz w:val="28"/>
        </w:rPr>
        <w:t xml:space="preserve">Lớp </w:t>
      </w:r>
      <w:r>
        <w:rPr>
          <w:rFonts w:ascii="Times New Roman" w:hAnsi="Times New Roman"/>
          <w:sz w:val="28"/>
        </w:rPr>
        <w:t xml:space="preserve">16CĐ-ĐL1, </w:t>
      </w:r>
      <w:r w:rsidRPr="000A279B">
        <w:rPr>
          <w:rFonts w:ascii="Times New Roman" w:hAnsi="Times New Roman"/>
          <w:sz w:val="28"/>
        </w:rPr>
        <w:t xml:space="preserve">Học phần: </w:t>
      </w:r>
      <w:r>
        <w:rPr>
          <w:rFonts w:ascii="Times New Roman" w:hAnsi="Times New Roman"/>
          <w:sz w:val="28"/>
        </w:rPr>
        <w:t>Nhiệt động lực học kỹ thuật</w:t>
      </w:r>
    </w:p>
    <w:tbl>
      <w:tblPr>
        <w:tblpPr w:leftFromText="180" w:rightFromText="180" w:vertAnchor="text" w:horzAnchor="margin" w:tblpX="228" w:tblpY="2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5"/>
        <w:gridCol w:w="2069"/>
        <w:gridCol w:w="1467"/>
        <w:gridCol w:w="1468"/>
        <w:gridCol w:w="1468"/>
        <w:gridCol w:w="1540"/>
      </w:tblGrid>
      <w:tr w:rsidR="0064546F" w:rsidRPr="0005190A" w:rsidTr="00D4669D">
        <w:tc>
          <w:tcPr>
            <w:tcW w:w="735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sz w:val="24"/>
              </w:rPr>
            </w:pPr>
            <w:r w:rsidRPr="006A0CEC">
              <w:rPr>
                <w:rFonts w:ascii="Times New Roman" w:hAnsi="Times New Roman"/>
                <w:sz w:val="24"/>
              </w:rPr>
              <w:t>TT</w:t>
            </w:r>
          </w:p>
        </w:tc>
        <w:tc>
          <w:tcPr>
            <w:tcW w:w="2069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sz w:val="24"/>
              </w:rPr>
            </w:pPr>
            <w:r w:rsidRPr="006A0CEC">
              <w:rPr>
                <w:rFonts w:ascii="Times New Roman" w:hAnsi="Times New Roman"/>
                <w:sz w:val="24"/>
              </w:rPr>
              <w:t>Tên HSSV</w:t>
            </w:r>
          </w:p>
        </w:tc>
        <w:tc>
          <w:tcPr>
            <w:tcW w:w="4403" w:type="dxa"/>
            <w:gridSpan w:val="3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sz w:val="24"/>
              </w:rPr>
            </w:pPr>
            <w:r w:rsidRPr="006A0CEC">
              <w:rPr>
                <w:rFonts w:ascii="Times New Roman" w:hAnsi="Times New Roman"/>
                <w:sz w:val="24"/>
              </w:rPr>
              <w:t>Hệ số 1</w:t>
            </w:r>
          </w:p>
        </w:tc>
        <w:tc>
          <w:tcPr>
            <w:tcW w:w="1540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Giữa Kỳ</w:t>
            </w:r>
          </w:p>
        </w:tc>
      </w:tr>
      <w:tr w:rsidR="0064546F" w:rsidRPr="0005190A" w:rsidTr="00D4669D">
        <w:tc>
          <w:tcPr>
            <w:tcW w:w="735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 w:rsidRPr="006A0CEC">
              <w:rPr>
                <w:rFonts w:ascii="Times New Roman" w:hAnsi="Times New Roman"/>
                <w:b w:val="0"/>
                <w:sz w:val="24"/>
              </w:rPr>
              <w:t>1</w:t>
            </w:r>
          </w:p>
        </w:tc>
        <w:tc>
          <w:tcPr>
            <w:tcW w:w="2069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Phan Đình Hùng</w:t>
            </w:r>
          </w:p>
        </w:tc>
        <w:tc>
          <w:tcPr>
            <w:tcW w:w="1467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</w:t>
            </w:r>
          </w:p>
        </w:tc>
        <w:tc>
          <w:tcPr>
            <w:tcW w:w="1468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4</w:t>
            </w:r>
          </w:p>
        </w:tc>
        <w:tc>
          <w:tcPr>
            <w:tcW w:w="1468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4</w:t>
            </w:r>
          </w:p>
        </w:tc>
        <w:tc>
          <w:tcPr>
            <w:tcW w:w="1540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5</w:t>
            </w:r>
          </w:p>
        </w:tc>
      </w:tr>
      <w:tr w:rsidR="0064546F" w:rsidRPr="0005190A" w:rsidTr="00D4669D">
        <w:tc>
          <w:tcPr>
            <w:tcW w:w="735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 w:rsidRPr="006A0CEC">
              <w:rPr>
                <w:rFonts w:ascii="Times New Roman" w:hAnsi="Times New Roman"/>
                <w:b w:val="0"/>
                <w:sz w:val="24"/>
              </w:rPr>
              <w:t>2</w:t>
            </w:r>
          </w:p>
        </w:tc>
        <w:tc>
          <w:tcPr>
            <w:tcW w:w="2069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Vĩnh  Thành Lâm</w:t>
            </w:r>
          </w:p>
        </w:tc>
        <w:tc>
          <w:tcPr>
            <w:tcW w:w="1467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 w:rsidRPr="006A0CEC">
              <w:rPr>
                <w:rFonts w:ascii="Times New Roman" w:hAnsi="Times New Roman"/>
                <w:b w:val="0"/>
                <w:sz w:val="24"/>
              </w:rPr>
              <w:t>0</w:t>
            </w:r>
          </w:p>
        </w:tc>
        <w:tc>
          <w:tcPr>
            <w:tcW w:w="1468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0</w:t>
            </w:r>
          </w:p>
        </w:tc>
        <w:tc>
          <w:tcPr>
            <w:tcW w:w="1468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 w:rsidRPr="006A0CEC">
              <w:rPr>
                <w:rFonts w:ascii="Times New Roman" w:hAnsi="Times New Roman"/>
                <w:b w:val="0"/>
                <w:sz w:val="24"/>
              </w:rPr>
              <w:t>0</w:t>
            </w:r>
          </w:p>
        </w:tc>
        <w:tc>
          <w:tcPr>
            <w:tcW w:w="1540" w:type="dxa"/>
          </w:tcPr>
          <w:p w:rsidR="0064546F" w:rsidRPr="006A0CEC" w:rsidRDefault="0064546F" w:rsidP="00D4669D">
            <w:pPr>
              <w:pStyle w:val="Heading1"/>
              <w:spacing w:before="120" w:after="120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0</w:t>
            </w:r>
          </w:p>
        </w:tc>
      </w:tr>
    </w:tbl>
    <w:p w:rsidR="0064546F" w:rsidRDefault="0064546F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Do phát hiện kịp thời, nên tôi xin phép Phòng mở phần mềm để điều chỉnh cho em</w:t>
      </w:r>
    </w:p>
    <w:p w:rsidR="0064546F" w:rsidRDefault="0064546F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Tôi xin chân thành cám ơn .</w:t>
      </w:r>
    </w:p>
    <w:p w:rsidR="0064546F" w:rsidRPr="00B640B3" w:rsidRDefault="0064546F" w:rsidP="00C34D60">
      <w:pPr>
        <w:spacing w:before="120" w:after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Trân trọng .</w:t>
      </w:r>
    </w:p>
    <w:p w:rsidR="0064546F" w:rsidRPr="00B640B3" w:rsidRDefault="0064546F" w:rsidP="00C34D60">
      <w:pPr>
        <w:rPr>
          <w:rFonts w:ascii="Times New Roman" w:hAnsi="Times New Roman"/>
          <w:sz w:val="28"/>
        </w:rPr>
      </w:pP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  <w:t xml:space="preserve"> </w:t>
      </w:r>
      <w:r>
        <w:rPr>
          <w:rFonts w:ascii="Times New Roman" w:hAnsi="Times New Roman"/>
          <w:sz w:val="28"/>
        </w:rPr>
        <w:t xml:space="preserve">                        </w:t>
      </w:r>
      <w:r w:rsidRPr="00B640B3">
        <w:rPr>
          <w:rFonts w:ascii="Times New Roman" w:hAnsi="Times New Roman"/>
          <w:sz w:val="28"/>
        </w:rPr>
        <w:t xml:space="preserve">   Tp HCM, Ngày     </w:t>
      </w:r>
      <w:r>
        <w:rPr>
          <w:rFonts w:ascii="Times New Roman" w:hAnsi="Times New Roman"/>
          <w:sz w:val="28"/>
        </w:rPr>
        <w:t>T</w:t>
      </w:r>
      <w:r w:rsidRPr="00B640B3">
        <w:rPr>
          <w:rFonts w:ascii="Times New Roman" w:hAnsi="Times New Roman"/>
          <w:sz w:val="28"/>
        </w:rPr>
        <w:t xml:space="preserve">háng </w:t>
      </w:r>
      <w:r>
        <w:rPr>
          <w:rFonts w:ascii="Times New Roman" w:hAnsi="Times New Roman"/>
          <w:sz w:val="28"/>
        </w:rPr>
        <w:t xml:space="preserve">   </w:t>
      </w:r>
      <w:r w:rsidRPr="00B640B3">
        <w:rPr>
          <w:rFonts w:ascii="Times New Roman" w:hAnsi="Times New Roman"/>
          <w:sz w:val="28"/>
        </w:rPr>
        <w:t xml:space="preserve"> năm 201</w:t>
      </w:r>
      <w:r>
        <w:rPr>
          <w:rFonts w:ascii="Times New Roman" w:hAnsi="Times New Roman"/>
          <w:sz w:val="28"/>
        </w:rPr>
        <w:t>7</w:t>
      </w:r>
    </w:p>
    <w:p w:rsidR="0064546F" w:rsidRDefault="0064546F">
      <w:pPr>
        <w:rPr>
          <w:rFonts w:ascii="Times New Roman" w:hAnsi="Times New Roman"/>
          <w:sz w:val="28"/>
        </w:rPr>
      </w:pPr>
      <w:r w:rsidRPr="00B640B3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Trưởng Khoa</w:t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 w:rsidRPr="00B640B3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Kính </w:t>
      </w:r>
      <w:r w:rsidRPr="00B640B3">
        <w:rPr>
          <w:rFonts w:ascii="Times New Roman" w:hAnsi="Times New Roman"/>
          <w:sz w:val="28"/>
        </w:rPr>
        <w:t>đơn</w:t>
      </w:r>
    </w:p>
    <w:p w:rsidR="0064546F" w:rsidRDefault="0064546F">
      <w:pPr>
        <w:rPr>
          <w:rFonts w:ascii="Times New Roman" w:hAnsi="Times New Roman"/>
          <w:sz w:val="28"/>
        </w:rPr>
      </w:pPr>
    </w:p>
    <w:p w:rsidR="0064546F" w:rsidRDefault="0064546F">
      <w:pPr>
        <w:rPr>
          <w:rFonts w:ascii="Times New Roman" w:hAnsi="Times New Roman"/>
          <w:sz w:val="28"/>
        </w:rPr>
      </w:pPr>
    </w:p>
    <w:p w:rsidR="0064546F" w:rsidRDefault="0064546F">
      <w:pPr>
        <w:rPr>
          <w:rFonts w:ascii="Times New Roman" w:hAnsi="Times New Roman"/>
          <w:sz w:val="28"/>
        </w:rPr>
      </w:pPr>
    </w:p>
    <w:p w:rsidR="0064546F" w:rsidRDefault="0064546F">
      <w:pPr>
        <w:rPr>
          <w:rFonts w:ascii="Times New Roman" w:hAnsi="Times New Roman"/>
          <w:sz w:val="28"/>
        </w:rPr>
      </w:pPr>
    </w:p>
    <w:p w:rsidR="0064546F" w:rsidRDefault="0064546F" w:rsidP="00D4669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Đinh Đồng Hiệp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         Đinh Đồng Hiệp                </w:t>
      </w:r>
    </w:p>
    <w:p w:rsidR="0064546F" w:rsidRDefault="0064546F" w:rsidP="00D4669D">
      <w:r>
        <w:rPr>
          <w:rFonts w:ascii="Times New Roman" w:hAnsi="Times New Roman"/>
          <w:sz w:val="28"/>
        </w:rPr>
        <w:tab/>
      </w:r>
    </w:p>
    <w:sectPr w:rsidR="0064546F" w:rsidSect="00C8360A">
      <w:pgSz w:w="11907" w:h="16840" w:code="9"/>
      <w:pgMar w:top="578" w:right="964" w:bottom="578" w:left="1559" w:header="431" w:footer="431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B48FA"/>
    <w:multiLevelType w:val="hybridMultilevel"/>
    <w:tmpl w:val="D720876A"/>
    <w:lvl w:ilvl="0" w:tplc="A15A727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4D60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90A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279B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AB9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3FF3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268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DBF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61C4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5006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0256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4EF8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4546F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6AC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0CEC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894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18B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1E47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69E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3204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58F5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8E6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3126"/>
    <w:rsid w:val="00913B72"/>
    <w:rsid w:val="00913D40"/>
    <w:rsid w:val="00914954"/>
    <w:rsid w:val="00917ABB"/>
    <w:rsid w:val="00920145"/>
    <w:rsid w:val="009233EB"/>
    <w:rsid w:val="00925381"/>
    <w:rsid w:val="00926747"/>
    <w:rsid w:val="00926A02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0FAB"/>
    <w:rsid w:val="0095143A"/>
    <w:rsid w:val="00952069"/>
    <w:rsid w:val="00952565"/>
    <w:rsid w:val="00952BA7"/>
    <w:rsid w:val="00954EE6"/>
    <w:rsid w:val="009562AD"/>
    <w:rsid w:val="00957642"/>
    <w:rsid w:val="00957DA3"/>
    <w:rsid w:val="00961BD3"/>
    <w:rsid w:val="00965174"/>
    <w:rsid w:val="00966C87"/>
    <w:rsid w:val="0096759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2E7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337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27B61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45D3"/>
    <w:rsid w:val="00B550D2"/>
    <w:rsid w:val="00B5530B"/>
    <w:rsid w:val="00B56935"/>
    <w:rsid w:val="00B57EDE"/>
    <w:rsid w:val="00B60D80"/>
    <w:rsid w:val="00B63A9D"/>
    <w:rsid w:val="00B640B3"/>
    <w:rsid w:val="00B64452"/>
    <w:rsid w:val="00B652EE"/>
    <w:rsid w:val="00B7033A"/>
    <w:rsid w:val="00B704A0"/>
    <w:rsid w:val="00B70D4D"/>
    <w:rsid w:val="00B729A8"/>
    <w:rsid w:val="00B73715"/>
    <w:rsid w:val="00B755CA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6E3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190"/>
    <w:rsid w:val="00C267F7"/>
    <w:rsid w:val="00C2774D"/>
    <w:rsid w:val="00C33213"/>
    <w:rsid w:val="00C33BB4"/>
    <w:rsid w:val="00C34B4B"/>
    <w:rsid w:val="00C34D60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0A8B"/>
    <w:rsid w:val="00C81BF7"/>
    <w:rsid w:val="00C82007"/>
    <w:rsid w:val="00C82061"/>
    <w:rsid w:val="00C8360A"/>
    <w:rsid w:val="00C84112"/>
    <w:rsid w:val="00C84FAD"/>
    <w:rsid w:val="00C85256"/>
    <w:rsid w:val="00C858BF"/>
    <w:rsid w:val="00C906BD"/>
    <w:rsid w:val="00C9138B"/>
    <w:rsid w:val="00C92405"/>
    <w:rsid w:val="00C92AA2"/>
    <w:rsid w:val="00C92EBD"/>
    <w:rsid w:val="00C93673"/>
    <w:rsid w:val="00C94A89"/>
    <w:rsid w:val="00C95882"/>
    <w:rsid w:val="00C96723"/>
    <w:rsid w:val="00C96724"/>
    <w:rsid w:val="00CA18DD"/>
    <w:rsid w:val="00CA4BB6"/>
    <w:rsid w:val="00CA4D5B"/>
    <w:rsid w:val="00CA5228"/>
    <w:rsid w:val="00CA639B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69D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5B1C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0841"/>
    <w:rsid w:val="00D91692"/>
    <w:rsid w:val="00D917A6"/>
    <w:rsid w:val="00D938CE"/>
    <w:rsid w:val="00D9517F"/>
    <w:rsid w:val="00D956B7"/>
    <w:rsid w:val="00D97C9B"/>
    <w:rsid w:val="00DA0D00"/>
    <w:rsid w:val="00DA37F3"/>
    <w:rsid w:val="00DA3E30"/>
    <w:rsid w:val="00DA5CDB"/>
    <w:rsid w:val="00DB1836"/>
    <w:rsid w:val="00DB31A3"/>
    <w:rsid w:val="00DB37F2"/>
    <w:rsid w:val="00DB38F0"/>
    <w:rsid w:val="00DB4768"/>
    <w:rsid w:val="00DB4D86"/>
    <w:rsid w:val="00DB5CD6"/>
    <w:rsid w:val="00DB6AE3"/>
    <w:rsid w:val="00DB7218"/>
    <w:rsid w:val="00DC0C4E"/>
    <w:rsid w:val="00DC1A43"/>
    <w:rsid w:val="00DC3A0A"/>
    <w:rsid w:val="00DC458E"/>
    <w:rsid w:val="00DC4742"/>
    <w:rsid w:val="00DC7A51"/>
    <w:rsid w:val="00DC7CBC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6543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3BF0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18DC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6189"/>
    <w:rsid w:val="00EE76EA"/>
    <w:rsid w:val="00EF2617"/>
    <w:rsid w:val="00EF5213"/>
    <w:rsid w:val="00EF6A89"/>
    <w:rsid w:val="00EF7BEF"/>
    <w:rsid w:val="00F00F05"/>
    <w:rsid w:val="00F0145D"/>
    <w:rsid w:val="00F02A91"/>
    <w:rsid w:val="00F032E5"/>
    <w:rsid w:val="00F037A5"/>
    <w:rsid w:val="00F03D9A"/>
    <w:rsid w:val="00F0562F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964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569B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D60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34D60"/>
    <w:pPr>
      <w:keepNext/>
      <w:jc w:val="center"/>
      <w:outlineLvl w:val="0"/>
    </w:pPr>
    <w:rPr>
      <w:b/>
      <w:bCs/>
      <w:sz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34D60"/>
    <w:pPr>
      <w:keepNext/>
      <w:jc w:val="center"/>
      <w:outlineLvl w:val="1"/>
    </w:pPr>
    <w:rPr>
      <w:b/>
      <w:bCs/>
      <w:sz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34D60"/>
    <w:rPr>
      <w:rFonts w:ascii="VNI-Times" w:hAnsi="VNI-Times" w:cs="Times New Roman"/>
      <w:b/>
      <w:bCs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34D60"/>
    <w:rPr>
      <w:rFonts w:ascii="VNI-Times" w:hAnsi="VNI-Times" w:cs="Times New Roman"/>
      <w:b/>
      <w:bCs/>
      <w:sz w:val="24"/>
      <w:szCs w:val="24"/>
      <w:lang w:eastAsia="en-US"/>
    </w:rPr>
  </w:style>
  <w:style w:type="table" w:styleId="TableGrid">
    <w:name w:val="Table Grid"/>
    <w:basedOn w:val="TableNormal"/>
    <w:uiPriority w:val="99"/>
    <w:locked/>
    <w:rsid w:val="008E78E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142</Words>
  <Characters>811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COÄNG HOØA XAÕ HOÄI CHUÛ NGHÓA VIEÄT NAM</dc:title>
  <dc:subject/>
  <dc:creator>Sony</dc:creator>
  <cp:keywords/>
  <dc:description/>
  <cp:lastModifiedBy>Admin</cp:lastModifiedBy>
  <cp:revision>2</cp:revision>
  <cp:lastPrinted>2008-08-01T16:11:00Z</cp:lastPrinted>
  <dcterms:created xsi:type="dcterms:W3CDTF">2008-08-01T16:11:00Z</dcterms:created>
  <dcterms:modified xsi:type="dcterms:W3CDTF">2008-08-01T16:11:00Z</dcterms:modified>
</cp:coreProperties>
</file>